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C9EBA9" w14:textId="77777777" w:rsidR="001C76B1" w:rsidRDefault="001C76B1" w:rsidP="001C76B1">
      <w:pPr>
        <w:pStyle w:val="Heading1"/>
      </w:pPr>
    </w:p>
    <w:p w14:paraId="4F6267F8" w14:textId="6D1D208A" w:rsidR="001C76B1" w:rsidRPr="00562072" w:rsidRDefault="006F1B56" w:rsidP="00562072">
      <w:pPr>
        <w:pStyle w:val="Heading1"/>
      </w:pPr>
      <w:proofErr w:type="spellStart"/>
      <w:r>
        <w:t>Mailtext</w:t>
      </w:r>
      <w:proofErr w:type="spellEnd"/>
      <w:r>
        <w:t xml:space="preserve"> för att informera om </w:t>
      </w:r>
      <w:proofErr w:type="gramStart"/>
      <w:r>
        <w:t>Svenska</w:t>
      </w:r>
      <w:proofErr w:type="gramEnd"/>
      <w:r>
        <w:t xml:space="preserve"> med yrkesinriktning</w:t>
      </w:r>
    </w:p>
    <w:p w14:paraId="7E105930" w14:textId="77777777" w:rsidR="006F1B56" w:rsidRDefault="006F1B56" w:rsidP="006F1B56">
      <w:pPr>
        <w:rPr>
          <w:b/>
          <w:bCs/>
        </w:rPr>
      </w:pPr>
    </w:p>
    <w:p w14:paraId="7DF5229F" w14:textId="1E820BEE" w:rsidR="006F1B56" w:rsidRDefault="006F1B56" w:rsidP="006F1B56">
      <w:pPr>
        <w:rPr>
          <w:b/>
          <w:bCs/>
        </w:rPr>
      </w:pPr>
      <w:r w:rsidRPr="006F1B56">
        <w:rPr>
          <w:b/>
          <w:bCs/>
        </w:rPr>
        <w:t>Rubrik</w:t>
      </w:r>
      <w:r>
        <w:rPr>
          <w:b/>
          <w:bCs/>
        </w:rPr>
        <w:t xml:space="preserve"> och ämnesrad</w:t>
      </w:r>
    </w:p>
    <w:p w14:paraId="707B4CEF" w14:textId="287DD22F" w:rsidR="006F1B56" w:rsidRDefault="006F1B56" w:rsidP="006F1B56">
      <w:r w:rsidRPr="006F1B56">
        <w:t>Behöver du stärka din yrkessvenska inför studier eller LIA?</w:t>
      </w:r>
    </w:p>
    <w:p w14:paraId="2C734E88" w14:textId="77777777" w:rsidR="006F1B56" w:rsidRDefault="006F1B56" w:rsidP="006F1B56"/>
    <w:p w14:paraId="1E95C939" w14:textId="543A7B53" w:rsidR="006F1B56" w:rsidRPr="006F1B56" w:rsidRDefault="006F1B56" w:rsidP="006F1B56">
      <w:pPr>
        <w:rPr>
          <w:b/>
          <w:bCs/>
        </w:rPr>
      </w:pPr>
      <w:proofErr w:type="spellStart"/>
      <w:r w:rsidRPr="006F1B56">
        <w:rPr>
          <w:b/>
          <w:bCs/>
        </w:rPr>
        <w:t>Mailtext</w:t>
      </w:r>
      <w:proofErr w:type="spellEnd"/>
    </w:p>
    <w:p w14:paraId="45434F94" w14:textId="77777777" w:rsidR="006F1B56" w:rsidRPr="006F1B56" w:rsidRDefault="006F1B56" w:rsidP="006F1B56">
      <w:r w:rsidRPr="006F1B56">
        <w:t>Hej! Vill du bli tryggare i att skriva rapporter, hålla presentationer eller kommunicera professionellt på din LIA-arbetsplats?</w:t>
      </w:r>
    </w:p>
    <w:p w14:paraId="4250CA0A" w14:textId="77777777" w:rsidR="006F1B56" w:rsidRPr="006F1B56" w:rsidRDefault="006F1B56" w:rsidP="006F1B56">
      <w:r w:rsidRPr="006F1B56">
        <w:t xml:space="preserve">Genom </w:t>
      </w:r>
      <w:proofErr w:type="gramStart"/>
      <w:r w:rsidRPr="006F1B56">
        <w:rPr>
          <w:b/>
          <w:bCs/>
        </w:rPr>
        <w:t>Svenska</w:t>
      </w:r>
      <w:proofErr w:type="gramEnd"/>
      <w:r w:rsidRPr="006F1B56">
        <w:rPr>
          <w:b/>
          <w:bCs/>
        </w:rPr>
        <w:t xml:space="preserve"> med yrkesinriktning (SMY)</w:t>
      </w:r>
      <w:r w:rsidRPr="006F1B56">
        <w:t xml:space="preserve"> kan du få individuellt anpassat språkstöd på distans via Teams, helt kostnadsfritt och parallellt med dina ordinarie studier.</w:t>
      </w:r>
    </w:p>
    <w:p w14:paraId="3063C357" w14:textId="6BAAAE2F" w:rsidR="006F1B56" w:rsidRPr="006F1B56" w:rsidRDefault="006F1B56" w:rsidP="006F1B56">
      <w:r w:rsidRPr="006F1B56">
        <w:rPr>
          <w:b/>
          <w:bCs/>
        </w:rPr>
        <w:t>Vill du ha stöd?</w:t>
      </w:r>
      <w:r w:rsidRPr="006F1B56">
        <w:t xml:space="preserve"> Kontakta din utbildningsledare så hjälper vi di</w:t>
      </w:r>
      <w:r>
        <w:t>g!</w:t>
      </w:r>
    </w:p>
    <w:p w14:paraId="3401F731" w14:textId="7E49B50C" w:rsidR="00DD5759" w:rsidRPr="00DD5759" w:rsidRDefault="00DD5759" w:rsidP="006F1B56"/>
    <w:p w14:paraId="4A74EA64" w14:textId="77777777" w:rsidR="00DD5759" w:rsidRDefault="00DD5759" w:rsidP="00DD5759"/>
    <w:p w14:paraId="0250E522" w14:textId="77777777" w:rsidR="001C76B1" w:rsidRPr="00DD5759" w:rsidRDefault="001C76B1" w:rsidP="00DD5759">
      <w:pPr>
        <w:pStyle w:val="Heading5"/>
      </w:pPr>
    </w:p>
    <w:sectPr w:rsidR="001C76B1" w:rsidRPr="00DD575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62DCB9" w14:textId="77777777" w:rsidR="001151D8" w:rsidRDefault="001151D8" w:rsidP="00842906">
      <w:pPr>
        <w:spacing w:after="0" w:line="240" w:lineRule="auto"/>
      </w:pPr>
      <w:r>
        <w:separator/>
      </w:r>
    </w:p>
  </w:endnote>
  <w:endnote w:type="continuationSeparator" w:id="0">
    <w:p w14:paraId="3C7A1523" w14:textId="77777777" w:rsidR="001151D8" w:rsidRDefault="001151D8" w:rsidP="0084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 Light">
    <w:altName w:val="Calibri"/>
    <w:panose1 w:val="020B0604020202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400B9F" w14:textId="77777777" w:rsidR="001C76B1" w:rsidRDefault="001C76B1">
    <w:pPr>
      <w:pStyle w:val="Footer"/>
    </w:pPr>
    <w:r>
      <w:t xml:space="preserve">eductus.se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F7FEA8" w14:textId="77777777" w:rsidR="001151D8" w:rsidRDefault="001151D8" w:rsidP="00842906">
      <w:pPr>
        <w:spacing w:after="0" w:line="240" w:lineRule="auto"/>
      </w:pPr>
      <w:r>
        <w:separator/>
      </w:r>
    </w:p>
  </w:footnote>
  <w:footnote w:type="continuationSeparator" w:id="0">
    <w:p w14:paraId="4E685130" w14:textId="77777777" w:rsidR="001151D8" w:rsidRDefault="001151D8" w:rsidP="00842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FA112" w14:textId="77777777" w:rsidR="00C04CC4" w:rsidRDefault="000A6DB8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658A32B" wp14:editId="01788982">
          <wp:simplePos x="0" y="0"/>
          <wp:positionH relativeFrom="margin">
            <wp:align>left</wp:align>
          </wp:positionH>
          <wp:positionV relativeFrom="paragraph">
            <wp:posOffset>-6985</wp:posOffset>
          </wp:positionV>
          <wp:extent cx="1525905" cy="213995"/>
          <wp:effectExtent l="0" t="0" r="0" b="0"/>
          <wp:wrapNone/>
          <wp:docPr id="1" name="Bildobjekt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213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B08CC"/>
    <w:multiLevelType w:val="hybridMultilevel"/>
    <w:tmpl w:val="54D863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461FB"/>
    <w:multiLevelType w:val="hybridMultilevel"/>
    <w:tmpl w:val="5B12589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641456">
    <w:abstractNumId w:val="1"/>
  </w:num>
  <w:num w:numId="2" w16cid:durableId="1922285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56"/>
    <w:rsid w:val="000A6DB8"/>
    <w:rsid w:val="000C604C"/>
    <w:rsid w:val="001151D8"/>
    <w:rsid w:val="00156488"/>
    <w:rsid w:val="001C76B1"/>
    <w:rsid w:val="001E707D"/>
    <w:rsid w:val="00254D0F"/>
    <w:rsid w:val="002976E6"/>
    <w:rsid w:val="00562072"/>
    <w:rsid w:val="0058548E"/>
    <w:rsid w:val="00643B2E"/>
    <w:rsid w:val="006D65C0"/>
    <w:rsid w:val="006F1B56"/>
    <w:rsid w:val="00842906"/>
    <w:rsid w:val="008A6573"/>
    <w:rsid w:val="009733EE"/>
    <w:rsid w:val="00A61775"/>
    <w:rsid w:val="00AC4111"/>
    <w:rsid w:val="00B81CFD"/>
    <w:rsid w:val="00C04CC4"/>
    <w:rsid w:val="00DD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C9BDE"/>
  <w15:chartTrackingRefBased/>
  <w15:docId w15:val="{BB7CCFE7-5C88-E24A-99A9-DA775241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Eductus"/>
    <w:qFormat/>
    <w:rsid w:val="00562072"/>
    <w:pPr>
      <w:spacing w:after="160" w:line="259" w:lineRule="auto"/>
    </w:pPr>
    <w:rPr>
      <w:rFonts w:ascii="Corbel Light" w:hAnsi="Corbel Light"/>
      <w:sz w:val="22"/>
      <w:szCs w:val="22"/>
      <w:lang w:val="sv-SE"/>
    </w:rPr>
  </w:style>
  <w:style w:type="paragraph" w:styleId="Heading1">
    <w:name w:val="heading 1"/>
    <w:aliases w:val="Rubrik 1 Eductus"/>
    <w:basedOn w:val="Normal"/>
    <w:next w:val="Normal"/>
    <w:link w:val="Heading1Char"/>
    <w:uiPriority w:val="9"/>
    <w:qFormat/>
    <w:rsid w:val="00562072"/>
    <w:pPr>
      <w:keepNext/>
      <w:keepLines/>
      <w:spacing w:before="240" w:after="0"/>
      <w:outlineLvl w:val="0"/>
    </w:pPr>
    <w:rPr>
      <w:rFonts w:ascii="Corbel" w:eastAsia="Times New Roman" w:hAnsi="Corbel" w:cs="Times New Roman"/>
      <w:sz w:val="32"/>
      <w:szCs w:val="32"/>
    </w:rPr>
  </w:style>
  <w:style w:type="paragraph" w:styleId="Heading2">
    <w:name w:val="heading 2"/>
    <w:aliases w:val="Rubrik 2 Eductus"/>
    <w:basedOn w:val="Normal"/>
    <w:next w:val="Normal"/>
    <w:link w:val="Heading2Char"/>
    <w:uiPriority w:val="9"/>
    <w:unhideWhenUsed/>
    <w:qFormat/>
    <w:rsid w:val="00562072"/>
    <w:pPr>
      <w:keepNext/>
      <w:keepLines/>
      <w:spacing w:before="40" w:after="0"/>
      <w:outlineLvl w:val="1"/>
    </w:pPr>
    <w:rPr>
      <w:rFonts w:ascii="Corbel" w:eastAsia="Times New Roman" w:hAnsi="Corbel" w:cs="Times New Roman"/>
      <w:sz w:val="26"/>
      <w:szCs w:val="26"/>
    </w:rPr>
  </w:style>
  <w:style w:type="paragraph" w:styleId="Heading3">
    <w:name w:val="heading 3"/>
    <w:aliases w:val="Rubrik 3 Eductus"/>
    <w:basedOn w:val="Normal"/>
    <w:next w:val="Normal"/>
    <w:link w:val="Heading3Char"/>
    <w:uiPriority w:val="9"/>
    <w:unhideWhenUsed/>
    <w:qFormat/>
    <w:rsid w:val="00562072"/>
    <w:pPr>
      <w:keepNext/>
      <w:keepLines/>
      <w:spacing w:before="40" w:after="0"/>
      <w:outlineLvl w:val="2"/>
    </w:pPr>
    <w:rPr>
      <w:rFonts w:ascii="Corbel" w:eastAsia="Times New Roman" w:hAnsi="Corbel" w:cs="Times New Roman"/>
      <w:sz w:val="24"/>
      <w:szCs w:val="24"/>
    </w:rPr>
  </w:style>
  <w:style w:type="paragraph" w:styleId="Heading4">
    <w:name w:val="heading 4"/>
    <w:aliases w:val="Rubrik 4 Eductus"/>
    <w:basedOn w:val="Normal"/>
    <w:next w:val="Normal"/>
    <w:link w:val="Heading4Char"/>
    <w:uiPriority w:val="9"/>
    <w:unhideWhenUsed/>
    <w:qFormat/>
    <w:rsid w:val="00562072"/>
    <w:pPr>
      <w:keepNext/>
      <w:keepLines/>
      <w:spacing w:before="40" w:after="0"/>
      <w:outlineLvl w:val="3"/>
    </w:pPr>
    <w:rPr>
      <w:rFonts w:ascii="Corbel" w:eastAsia="Times New Roman" w:hAnsi="Corbel" w:cs="Times New Roman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D5759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F549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906"/>
  </w:style>
  <w:style w:type="paragraph" w:styleId="Footer">
    <w:name w:val="footer"/>
    <w:basedOn w:val="Normal"/>
    <w:link w:val="FooterChar"/>
    <w:uiPriority w:val="99"/>
    <w:unhideWhenUsed/>
    <w:rsid w:val="00842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906"/>
  </w:style>
  <w:style w:type="paragraph" w:styleId="Title">
    <w:name w:val="Title"/>
    <w:basedOn w:val="Normal"/>
    <w:next w:val="Normal"/>
    <w:link w:val="TitleChar"/>
    <w:uiPriority w:val="10"/>
    <w:rsid w:val="001C76B1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1C76B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Eductusword">
    <w:name w:val="Eductus word"/>
    <w:basedOn w:val="Title"/>
    <w:link w:val="EductuswordChar"/>
    <w:rsid w:val="001C76B1"/>
  </w:style>
  <w:style w:type="paragraph" w:styleId="ListParagraph">
    <w:name w:val="List Paragraph"/>
    <w:basedOn w:val="Normal"/>
    <w:uiPriority w:val="34"/>
    <w:rsid w:val="001C76B1"/>
    <w:pPr>
      <w:ind w:left="720"/>
      <w:contextualSpacing/>
    </w:pPr>
  </w:style>
  <w:style w:type="character" w:customStyle="1" w:styleId="EductuswordChar">
    <w:name w:val="Eductus word Char"/>
    <w:link w:val="Eductusword"/>
    <w:rsid w:val="001C76B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Heading1Char">
    <w:name w:val="Heading 1 Char"/>
    <w:aliases w:val="Rubrik 1 Eductus Char"/>
    <w:link w:val="Heading1"/>
    <w:uiPriority w:val="9"/>
    <w:rsid w:val="00562072"/>
    <w:rPr>
      <w:rFonts w:ascii="Corbel" w:eastAsia="Times New Roman" w:hAnsi="Corbel" w:cs="Times New Roman"/>
      <w:sz w:val="32"/>
      <w:szCs w:val="32"/>
    </w:rPr>
  </w:style>
  <w:style w:type="character" w:customStyle="1" w:styleId="Heading2Char">
    <w:name w:val="Heading 2 Char"/>
    <w:aliases w:val="Rubrik 2 Eductus Char"/>
    <w:link w:val="Heading2"/>
    <w:uiPriority w:val="9"/>
    <w:rsid w:val="00562072"/>
    <w:rPr>
      <w:rFonts w:ascii="Corbel" w:eastAsia="Times New Roman" w:hAnsi="Corbel" w:cs="Times New Roman"/>
      <w:sz w:val="26"/>
      <w:szCs w:val="26"/>
    </w:rPr>
  </w:style>
  <w:style w:type="character" w:customStyle="1" w:styleId="Heading3Char">
    <w:name w:val="Heading 3 Char"/>
    <w:aliases w:val="Rubrik 3 Eductus Char"/>
    <w:link w:val="Heading3"/>
    <w:uiPriority w:val="9"/>
    <w:rsid w:val="00562072"/>
    <w:rPr>
      <w:rFonts w:ascii="Corbel" w:eastAsia="Times New Roman" w:hAnsi="Corbel" w:cs="Times New Roman"/>
      <w:sz w:val="24"/>
      <w:szCs w:val="24"/>
    </w:rPr>
  </w:style>
  <w:style w:type="character" w:customStyle="1" w:styleId="Heading4Char">
    <w:name w:val="Heading 4 Char"/>
    <w:aliases w:val="Rubrik 4 Eductus Char"/>
    <w:link w:val="Heading4"/>
    <w:uiPriority w:val="9"/>
    <w:rsid w:val="00562072"/>
    <w:rPr>
      <w:rFonts w:ascii="Corbel" w:eastAsia="Times New Roman" w:hAnsi="Corbel" w:cs="Times New Roman"/>
      <w:i/>
      <w:iCs/>
    </w:rPr>
  </w:style>
  <w:style w:type="character" w:customStyle="1" w:styleId="Heading5Char">
    <w:name w:val="Heading 5 Char"/>
    <w:link w:val="Heading5"/>
    <w:uiPriority w:val="9"/>
    <w:rsid w:val="00DD5759"/>
    <w:rPr>
      <w:rFonts w:ascii="Calibri Light" w:eastAsia="Times New Roman" w:hAnsi="Calibri Light" w:cs="Times New Roman"/>
      <w:color w:val="2F5496"/>
    </w:rPr>
  </w:style>
  <w:style w:type="paragraph" w:styleId="NormalWeb">
    <w:name w:val="Normal (Web)"/>
    <w:basedOn w:val="Normal"/>
    <w:uiPriority w:val="99"/>
    <w:semiHidden/>
    <w:unhideWhenUsed/>
    <w:rsid w:val="006F1B5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.wessman/Library/CloudStorage/OneDrive-Academedia/Templates/Word/Eductus%20word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cead2e0b-04e7-4c03-b0c1-3cc6f62f08eb" xsi:nil="true"/>
    <Finnssamtyckesavtal xmlns="cead2e0b-04e7-4c03-b0c1-3cc6f62f08eb" xsi:nil="true"/>
    <Typ xmlns="cead2e0b-04e7-4c03-b0c1-3cc6f62f08eb" xsi:nil="true"/>
    <lcf76f155ced4ddcb4097134ff3c332f xmlns="cead2e0b-04e7-4c03-b0c1-3cc6f62f08eb">
      <Terms xmlns="http://schemas.microsoft.com/office/infopath/2007/PartnerControls"/>
    </lcf76f155ced4ddcb4097134ff3c332f>
    <Uppdateradsenast xmlns="cead2e0b-04e7-4c03-b0c1-3cc6f62f08eb" xsi:nil="true"/>
    <SophieHansson xmlns="cead2e0b-04e7-4c03-b0c1-3cc6f62f08eb">
      <UserInfo>
        <DisplayName/>
        <AccountId xsi:nil="true"/>
        <AccountType/>
      </UserInfo>
    </SophieHansson>
    <TaxCatchAll xmlns="4c13cf56-8770-44b7-9ee4-06b92f0bc1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D8CB25218C742BE5C4D5A3B31D160" ma:contentTypeVersion="27" ma:contentTypeDescription="Skapa ett nytt dokument." ma:contentTypeScope="" ma:versionID="941523133cbd0370b12917afcaf0b94b">
  <xsd:schema xmlns:xsd="http://www.w3.org/2001/XMLSchema" xmlns:xs="http://www.w3.org/2001/XMLSchema" xmlns:p="http://schemas.microsoft.com/office/2006/metadata/properties" xmlns:ns2="cead2e0b-04e7-4c03-b0c1-3cc6f62f08eb" xmlns:ns3="4c13cf56-8770-44b7-9ee4-06b92f0bc1e4" targetNamespace="http://schemas.microsoft.com/office/2006/metadata/properties" ma:root="true" ma:fieldsID="49ae4db8c7b0962c2b99313bf19dba98" ns2:_="" ns3:_="">
    <xsd:import namespace="cead2e0b-04e7-4c03-b0c1-3cc6f62f08eb"/>
    <xsd:import namespace="4c13cf56-8770-44b7-9ee4-06b92f0bc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Kommentar" minOccurs="0"/>
                <xsd:element ref="ns2:Finnssamtyckesavtal" minOccurs="0"/>
                <xsd:element ref="ns2:SophieHansson" minOccurs="0"/>
                <xsd:element ref="ns2:MediaServiceAutoKeyPoints" minOccurs="0"/>
                <xsd:element ref="ns2:MediaServiceKeyPoints" minOccurs="0"/>
                <xsd:element ref="ns2:Uppdateradsenast" minOccurs="0"/>
                <xsd:element ref="ns3:SharedWithUsers" minOccurs="0"/>
                <xsd:element ref="ns3:SharedWithDetails" minOccurs="0"/>
                <xsd:element ref="ns2:Typ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d2e0b-04e7-4c03-b0c1-3cc6f62f0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Kommentar" ma:index="16" nillable="true" ma:displayName="Beskrivning " ma:format="Dropdown" ma:internalName="Kommentar">
      <xsd:simpleType>
        <xsd:restriction base="dms:Note">
          <xsd:maxLength value="255"/>
        </xsd:restriction>
      </xsd:simpleType>
    </xsd:element>
    <xsd:element name="Finnssamtyckesavtal" ma:index="17" nillable="true" ma:displayName="Finns samtyckesavtal" ma:description="Bilden får endast användas om samtyckesavtal finns" ma:format="RadioButtons" ma:internalName="Finnssamtyckesavtal">
      <xsd:simpleType>
        <xsd:restriction base="dms:Choice">
          <xsd:enumeration value="Ja"/>
          <xsd:enumeration value="Nej"/>
          <xsd:enumeration value="-"/>
          <xsd:enumeration value="Inväntar avtal"/>
        </xsd:restriction>
      </xsd:simpleType>
    </xsd:element>
    <xsd:element name="SophieHansson" ma:index="18" nillable="true" ma:displayName="Dokumentägare" ma:format="Dropdown" ma:list="UserInfo" ma:SharePointGroup="0" ma:internalName="SophieHans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ppdateradsenast" ma:index="21" nillable="true" ma:displayName="Uppdaterad senast" ma:format="DateOnly" ma:internalName="Uppdateradsenast">
      <xsd:simpleType>
        <xsd:restriction base="dms:DateTime"/>
      </xsd:simpleType>
    </xsd:element>
    <xsd:element name="Typ" ma:index="24" nillable="true" ma:displayName="Typ " ma:format="Dropdown" ma:internalName="Typ">
      <xsd:simpleType>
        <xsd:restriction base="dms:Choice">
          <xsd:enumeration value="Photoshopfil"/>
          <xsd:enumeration value="Illustratorfil"/>
          <xsd:enumeration value="Indesignfil"/>
          <xsd:enumeration value="Pdf"/>
          <xsd:enumeration value="Bild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Bildmarkeringar" ma:readOnly="false" ma:fieldId="{5cf76f15-5ced-4ddc-b409-7134ff3c332f}" ma:taxonomyMulti="true" ma:sspId="5c710d13-4dcc-47ab-8cf0-c7c483f2e8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3cf56-8770-44b7-9ee4-06b92f0bc1e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c1d7cac-a4ed-4573-b988-fdf4faad32e6}" ma:internalName="TaxCatchAll" ma:showField="CatchAllData" ma:web="4c13cf56-8770-44b7-9ee4-06b92f0bc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Ite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DFA53-DC31-44D4-941A-5A1EDC751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9E4AD0-1418-40E4-8B9F-3DC564964728}">
  <ds:schemaRefs>
    <ds:schemaRef ds:uri="http://schemas.microsoft.com/office/2006/metadata/properties"/>
    <ds:schemaRef ds:uri="http://schemas.microsoft.com/office/infopath/2007/PartnerControls"/>
    <ds:schemaRef ds:uri="cead2e0b-04e7-4c03-b0c1-3cc6f62f08eb"/>
    <ds:schemaRef ds:uri="4c13cf56-8770-44b7-9ee4-06b92f0bc1e4"/>
  </ds:schemaRefs>
</ds:datastoreItem>
</file>

<file path=customXml/itemProps3.xml><?xml version="1.0" encoding="utf-8"?>
<ds:datastoreItem xmlns:ds="http://schemas.openxmlformats.org/officeDocument/2006/customXml" ds:itemID="{20CE9DD3-7C69-4A20-BA1B-670473C75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d2e0b-04e7-4c03-b0c1-3cc6f62f08eb"/>
    <ds:schemaRef ds:uri="4c13cf56-8770-44b7-9ee4-06b92f0bc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Eductus wordmall.dot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Anna.Wessman</dc:creator>
  <cp:keywords/>
  <dc:description/>
  <cp:lastModifiedBy>Anna Wessman</cp:lastModifiedBy>
  <cp:revision>1</cp:revision>
  <dcterms:created xsi:type="dcterms:W3CDTF">2026-10-13T14:06:00Z</dcterms:created>
  <dcterms:modified xsi:type="dcterms:W3CDTF">2026-10-13T14:10:00Z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0x0101005E4D8CB25218C742BE5C4D5A3B31D160</vt:lpwstr>
  </property>
  <property fmtid="{D5CDD505-2E9C-101B-9397-08002B2CF9AE}" pid="3" name="MediaServiceImageTags">
    <vt:lpwstr/>
  </property>
</Properties>
</file>